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69"/>
        <w:ind w:left="2513" w:right="2513"/>
        <w:jc w:val="center"/>
        <w:rPr>
          <w:b w:val="0"/>
          <w:bCs w:val="0"/>
        </w:rPr>
      </w:pPr>
      <w:r>
        <w:rPr/>
        <w:pict>
          <v:shape style="position:absolute;margin-left:64.345566pt;margin-top:-12.299115pt;width:55.107849pt;height:56.677521pt;mso-position-horizontal-relative:page;mso-position-vertical-relative:paragraph;z-index:-496" type="#_x0000_t75">
            <v:imagedata r:id="rId5" o:title=""/>
          </v:shape>
        </w:pict>
      </w:r>
      <w:r>
        <w:rPr/>
        <w:pict>
          <v:shape style="position:absolute;margin-left:472.957367pt;margin-top:-12.303845pt;width:56.574997pt;height:56.682007pt;mso-position-horizontal-relative:page;mso-position-vertical-relative:paragraph;z-index:-495" type="#_x0000_t75">
            <v:imagedata r:id="rId6" o:title=""/>
          </v:shape>
        </w:pict>
      </w:r>
      <w:r>
        <w:rPr>
          <w:spacing w:val="-1"/>
          <w:w w:val="100"/>
        </w:rPr>
        <w:t>NECM</w:t>
      </w:r>
      <w:r>
        <w:rPr>
          <w:spacing w:val="0"/>
          <w:w w:val="100"/>
        </w:rPr>
        <w:t>E</w:t>
      </w:r>
      <w:r>
        <w:rPr>
          <w:spacing w:val="-1"/>
          <w:w w:val="100"/>
        </w:rPr>
        <w:t>T</w:t>
      </w:r>
      <w:r>
        <w:rPr>
          <w:spacing w:val="0"/>
          <w:w w:val="100"/>
        </w:rPr>
        <w:t>TİN</w:t>
      </w:r>
      <w:r>
        <w:rPr>
          <w:spacing w:val="-23"/>
          <w:w w:val="100"/>
        </w:rPr>
        <w:t> </w:t>
      </w:r>
      <w:r>
        <w:rPr>
          <w:spacing w:val="-1"/>
          <w:w w:val="100"/>
        </w:rPr>
        <w:t>ER</w:t>
      </w:r>
      <w:r>
        <w:rPr>
          <w:spacing w:val="0"/>
          <w:w w:val="100"/>
        </w:rPr>
        <w:t>B</w:t>
      </w:r>
      <w:r>
        <w:rPr>
          <w:spacing w:val="-1"/>
          <w:w w:val="100"/>
        </w:rPr>
        <w:t>AKA</w:t>
      </w:r>
      <w:r>
        <w:rPr>
          <w:spacing w:val="0"/>
          <w:w w:val="100"/>
        </w:rPr>
        <w:t>N</w:t>
      </w:r>
      <w:r>
        <w:rPr>
          <w:spacing w:val="-23"/>
          <w:w w:val="100"/>
        </w:rPr>
        <w:t> </w:t>
      </w:r>
      <w:r>
        <w:rPr>
          <w:spacing w:val="-1"/>
          <w:w w:val="100"/>
        </w:rPr>
        <w:t>ÜNİV</w:t>
      </w:r>
      <w:r>
        <w:rPr>
          <w:spacing w:val="0"/>
          <w:w w:val="100"/>
        </w:rPr>
        <w:t>E</w:t>
      </w:r>
      <w:r>
        <w:rPr>
          <w:spacing w:val="-1"/>
          <w:w w:val="100"/>
        </w:rPr>
        <w:t>RSİTESİ</w:t>
      </w:r>
      <w:r>
        <w:rPr>
          <w:spacing w:val="-1"/>
          <w:w w:val="99"/>
        </w:rPr>
        <w:t> </w:t>
      </w:r>
      <w:r>
        <w:rPr>
          <w:spacing w:val="-1"/>
          <w:w w:val="100"/>
        </w:rPr>
        <w:t>FE</w:t>
      </w:r>
      <w:r>
        <w:rPr>
          <w:spacing w:val="0"/>
          <w:w w:val="100"/>
        </w:rPr>
        <w:t>N</w:t>
      </w:r>
      <w:r>
        <w:rPr>
          <w:spacing w:val="-17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1"/>
          <w:w w:val="100"/>
        </w:rPr>
        <w:t>İ</w:t>
      </w:r>
      <w:r>
        <w:rPr>
          <w:spacing w:val="-1"/>
          <w:w w:val="100"/>
        </w:rPr>
        <w:t>LİMLER</w:t>
      </w:r>
      <w:r>
        <w:rPr>
          <w:spacing w:val="0"/>
          <w:w w:val="100"/>
        </w:rPr>
        <w:t>İ</w:t>
      </w:r>
      <w:r>
        <w:rPr>
          <w:spacing w:val="-17"/>
          <w:w w:val="100"/>
        </w:rPr>
        <w:t> </w:t>
      </w:r>
      <w:r>
        <w:rPr>
          <w:spacing w:val="-1"/>
          <w:w w:val="100"/>
        </w:rPr>
        <w:t>ENSTİTÜ</w:t>
      </w:r>
      <w:r>
        <w:rPr>
          <w:spacing w:val="1"/>
          <w:w w:val="100"/>
        </w:rPr>
        <w:t>S</w:t>
      </w:r>
      <w:r>
        <w:rPr>
          <w:spacing w:val="0"/>
          <w:w w:val="100"/>
        </w:rPr>
        <w:t>Ü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TEZ</w:t>
      </w:r>
      <w:r>
        <w:rPr>
          <w:rFonts w:ascii="Times New Roman" w:hAnsi="Times New Roman" w:cs="Times New Roman" w:eastAsia="Times New Roman"/>
          <w:b/>
          <w:bCs/>
          <w:spacing w:val="-1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ÖNERİSİ</w:t>
      </w:r>
      <w:r>
        <w:rPr>
          <w:rFonts w:ascii="Times New Roman" w:hAnsi="Times New Roman" w:cs="Times New Roman" w:eastAsia="Times New Roman"/>
          <w:b/>
          <w:bCs/>
          <w:spacing w:val="-1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FORMU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71"/>
        <w:ind w:left="0" w:right="319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i/>
          <w:spacing w:val="0"/>
          <w:w w:val="95"/>
          <w:sz w:val="22"/>
          <w:szCs w:val="22"/>
        </w:rPr>
        <w:t>DR-09</w:t>
      </w:r>
      <w:r>
        <w:rPr>
          <w:rFonts w:ascii="Times New Roman" w:hAnsi="Times New Roman" w:cs="Times New Roman" w:eastAsia="Times New Roman"/>
          <w:b w:val="0"/>
          <w:bCs w:val="0"/>
          <w:i w:val="0"/>
          <w:spacing w:val="0"/>
          <w:w w:val="100"/>
          <w:sz w:val="22"/>
          <w:szCs w:val="22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77" w:hRule="exact"/>
        </w:trPr>
        <w:tc>
          <w:tcPr>
            <w:tcW w:w="2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5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Adı*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77" w:hRule="exact"/>
        </w:trPr>
        <w:tc>
          <w:tcPr>
            <w:tcW w:w="26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75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Yabancı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Dildeki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Adı*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28" w:lineRule="exact"/>
        <w:ind w:left="2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*Sadec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il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harfle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büyü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olmalıdır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64" w:hRule="exact"/>
        </w:trPr>
        <w:tc>
          <w:tcPr>
            <w:tcW w:w="928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ÖĞRENC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4"/>
                <w:szCs w:val="24"/>
              </w:rPr>
              <w:t>İ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Nİ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8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KİMLİĞİ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63" w:hRule="exact"/>
        </w:trPr>
        <w:tc>
          <w:tcPr>
            <w:tcW w:w="3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11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Adı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Soyadı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Unvanı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6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Görevi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26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Doğum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Yeri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Yılı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64" w:hRule="exact"/>
        </w:trPr>
        <w:tc>
          <w:tcPr>
            <w:tcW w:w="3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3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Öğrenci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9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w w:val="100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marası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6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3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Çalıştığı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7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Kurum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6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36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ışma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Adresi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56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47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Öğrenim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Gördüğü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Kurum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6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Yıl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0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7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manlık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7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lanı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63" w:hRule="exact"/>
        </w:trPr>
        <w:tc>
          <w:tcPr>
            <w:tcW w:w="47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Lisans: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0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47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Yü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Lisans: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0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47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Doktora: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0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jc w:val="left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64" w:hRule="exact"/>
        </w:trPr>
        <w:tc>
          <w:tcPr>
            <w:tcW w:w="92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98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DANIŞ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9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ÖĞRET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4"/>
                <w:szCs w:val="24"/>
              </w:rPr>
              <w:t>İ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8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ELEMANINI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8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KİMLİĞİ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63" w:hRule="exact"/>
        </w:trPr>
        <w:tc>
          <w:tcPr>
            <w:tcW w:w="2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68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Adı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Soyadı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54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Unvanı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56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Görevi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3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Doğum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Yeri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ve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Yılı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64" w:hRule="exact"/>
        </w:trPr>
        <w:tc>
          <w:tcPr>
            <w:tcW w:w="2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2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Çalıştığı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7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Kurum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48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2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Ya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ışma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Adresi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48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46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95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Öğrenim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Gördüğü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Kurum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5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Yıl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58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manlık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7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lanı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464" w:hRule="exact"/>
        </w:trPr>
        <w:tc>
          <w:tcPr>
            <w:tcW w:w="46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Lisans: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46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Yü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Lisans: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64" w:hRule="exact"/>
        </w:trPr>
        <w:tc>
          <w:tcPr>
            <w:tcW w:w="46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8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Doktora: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7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1905" w:h="16840"/>
          <w:pgMar w:top="520" w:bottom="280" w:left="1180" w:right="1180"/>
        </w:sectPr>
      </w:pP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40" w:lineRule="auto" w:before="71"/>
        <w:ind w:right="114" w:hanging="0"/>
        <w:jc w:val="both"/>
      </w:pP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MADDE</w:t>
      </w:r>
      <w:r>
        <w:rPr>
          <w:rFonts w:ascii="Times New Roman" w:hAnsi="Times New Roman" w:cs="Times New Roman" w:eastAsia="Times New Roman"/>
          <w:b/>
          <w:bCs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23</w:t>
      </w:r>
      <w:r>
        <w:rPr>
          <w:rFonts w:ascii="Times New Roman" w:hAnsi="Times New Roman" w:cs="Times New Roman" w:eastAsia="Times New Roman"/>
          <w:b/>
          <w:bCs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/>
          <w:bCs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(1)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Doktora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progra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ının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acı,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öğrenci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0"/>
          <w:w w:val="100"/>
        </w:rPr>
        <w:t>bağı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sız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araştı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ma</w:t>
      </w:r>
      <w:r>
        <w:rPr>
          <w:b w:val="0"/>
          <w:bCs w:val="0"/>
          <w:spacing w:val="5"/>
          <w:w w:val="100"/>
        </w:rPr>
        <w:t> 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pma,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0"/>
          <w:w w:val="100"/>
        </w:rPr>
        <w:t>bili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sel</w:t>
      </w:r>
      <w:r>
        <w:rPr>
          <w:b w:val="0"/>
          <w:bCs w:val="0"/>
          <w:spacing w:val="7"/>
          <w:w w:val="100"/>
        </w:rPr>
        <w:t> </w:t>
      </w:r>
      <w:r>
        <w:rPr>
          <w:b w:val="0"/>
          <w:bCs w:val="0"/>
          <w:spacing w:val="0"/>
          <w:w w:val="100"/>
        </w:rPr>
        <w:t>ol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ları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geniş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derin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bir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bakış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açısı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ile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irdele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erek</w:t>
      </w:r>
      <w:r>
        <w:rPr>
          <w:b w:val="0"/>
          <w:bCs w:val="0"/>
          <w:spacing w:val="27"/>
          <w:w w:val="100"/>
        </w:rPr>
        <w:t> </w:t>
      </w:r>
      <w:r>
        <w:rPr>
          <w:b w:val="0"/>
          <w:bCs w:val="0"/>
          <w:spacing w:val="0"/>
          <w:w w:val="100"/>
        </w:rPr>
        <w:t>yorum</w:t>
      </w:r>
      <w:r>
        <w:rPr>
          <w:b w:val="0"/>
          <w:bCs w:val="0"/>
          <w:spacing w:val="26"/>
          <w:w w:val="100"/>
        </w:rPr>
        <w:t> 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ap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ve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yeni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sentezle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ulaş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k</w:t>
      </w:r>
      <w:r>
        <w:rPr>
          <w:b w:val="0"/>
          <w:bCs w:val="0"/>
          <w:spacing w:val="28"/>
          <w:w w:val="100"/>
        </w:rPr>
        <w:t> </w:t>
      </w:r>
      <w:r>
        <w:rPr>
          <w:b w:val="0"/>
          <w:bCs w:val="0"/>
          <w:spacing w:val="0"/>
          <w:w w:val="100"/>
        </w:rPr>
        <w:t>iç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29"/>
          <w:w w:val="100"/>
        </w:rPr>
        <w:t> </w:t>
      </w:r>
      <w:r>
        <w:rPr>
          <w:b w:val="0"/>
          <w:bCs w:val="0"/>
          <w:spacing w:val="0"/>
          <w:w w:val="100"/>
        </w:rPr>
        <w:t>gerekli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ad</w:t>
      </w:r>
      <w:r>
        <w:rPr>
          <w:b w:val="0"/>
          <w:bCs w:val="0"/>
          <w:spacing w:val="1"/>
          <w:w w:val="100"/>
        </w:rPr>
        <w:t>ı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ları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beli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le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eteneği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kazandı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1"/>
          <w:w w:val="100"/>
        </w:rPr>
        <w:t>k</w:t>
      </w:r>
      <w:r>
        <w:rPr>
          <w:b w:val="0"/>
          <w:bCs w:val="0"/>
          <w:spacing w:val="0"/>
          <w:w w:val="100"/>
        </w:rPr>
        <w:t>tır.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Doktora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çalışması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onunda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hazırlanacak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tezin;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1"/>
        </w:numPr>
        <w:tabs>
          <w:tab w:pos="1173" w:val="left" w:leader="none"/>
        </w:tabs>
        <w:ind w:left="117" w:right="0" w:firstLine="560"/>
        <w:jc w:val="left"/>
      </w:pPr>
      <w:r>
        <w:rPr/>
        <w:pict>
          <v:group style="position:absolute;margin-left:109.199997pt;margin-top:1.749817pt;width:12pt;height:10.5pt;mso-position-horizontal-relative:page;mso-position-vertical-relative:paragraph;z-index:-493" coordorigin="2184,35" coordsize="240,210">
            <v:shape style="position:absolute;left:2184;top:35;width:240;height:210" coordorigin="2184,35" coordsize="240,210" path="m2424,35l2184,35,2184,245,2424,245,2424,238,2200,238,2192,229,2200,229,2200,51,2192,51,2200,43,2424,43,2424,35xe" filled="t" fillcolor="#000000" stroked="f">
              <v:path arrowok="t"/>
              <v:fill type="solid"/>
            </v:shape>
            <v:shape style="position:absolute;left:2184;top:35;width:240;height:210" coordorigin="2184,35" coordsize="240,210" path="m2200,229l2192,229,2200,238,2200,229xe" filled="t" fillcolor="#000000" stroked="f">
              <v:path arrowok="t"/>
              <v:fill type="solid"/>
            </v:shape>
            <v:shape style="position:absolute;left:2184;top:35;width:240;height:210" coordorigin="2184,35" coordsize="240,210" path="m2408,229l2200,229,2200,238,2408,238,2408,229xe" filled="t" fillcolor="#000000" stroked="f">
              <v:path arrowok="t"/>
              <v:fill type="solid"/>
            </v:shape>
            <v:shape style="position:absolute;left:2184;top:35;width:240;height:210" coordorigin="2184,35" coordsize="240,210" path="m2408,43l2408,238,2417,229,2424,229,2424,51,2417,51,2408,43xe" filled="t" fillcolor="#000000" stroked="f">
              <v:path arrowok="t"/>
              <v:fill type="solid"/>
            </v:shape>
            <v:shape style="position:absolute;left:2184;top:35;width:240;height:210" coordorigin="2184,35" coordsize="240,210" path="m2424,229l2417,229,2408,238,2424,238,2424,229xe" filled="t" fillcolor="#000000" stroked="f">
              <v:path arrowok="t"/>
              <v:fill type="solid"/>
            </v:shape>
            <v:shape style="position:absolute;left:2184;top:35;width:240;height:210" coordorigin="2184,35" coordsize="240,210" path="m2200,43l2192,51,2200,51,2200,43xe" filled="t" fillcolor="#000000" stroked="f">
              <v:path arrowok="t"/>
              <v:fill type="solid"/>
            </v:shape>
            <v:shape style="position:absolute;left:2184;top:35;width:240;height:210" coordorigin="2184,35" coordsize="240,210" path="m2408,43l2200,43,2200,51,2408,51,2408,43xe" filled="t" fillcolor="#000000" stroked="f">
              <v:path arrowok="t"/>
              <v:fill type="solid"/>
            </v:shape>
            <v:shape style="position:absolute;left:2184;top:35;width:240;height:210" coordorigin="2184,35" coordsize="240,210" path="m2424,43l2408,43,2417,51,2424,51,2424,43xe" filled="t" fillcolor="#000000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spacing w:val="0"/>
          <w:w w:val="100"/>
        </w:rPr>
        <w:t>Bili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nilik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getir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"/>
        </w:numPr>
        <w:tabs>
          <w:tab w:pos="1188" w:val="left" w:leader="none"/>
        </w:tabs>
        <w:ind w:left="1188" w:right="0" w:hanging="511"/>
        <w:jc w:val="left"/>
      </w:pPr>
      <w:r>
        <w:rPr/>
        <w:pict>
          <v:group style="position:absolute;margin-left:109.199997pt;margin-top:2.469817pt;width:12pt;height:10.56pt;mso-position-horizontal-relative:page;mso-position-vertical-relative:paragraph;z-index:-492" coordorigin="2184,49" coordsize="240,211">
            <v:shape style="position:absolute;left:2184;top:49;width:240;height:211" coordorigin="2184,49" coordsize="240,211" path="m2424,49l2184,49,2184,261,2424,261,2424,253,2200,253,2192,245,2200,245,2200,65,2192,65,2200,58,2424,58,2424,49xe" filled="t" fillcolor="#000000" stroked="f">
              <v:path arrowok="t"/>
              <v:fill type="solid"/>
            </v:shape>
            <v:shape style="position:absolute;left:2184;top:49;width:240;height:211" coordorigin="2184,49" coordsize="240,211" path="m2200,245l2192,245,2200,253,2200,245xe" filled="t" fillcolor="#000000" stroked="f">
              <v:path arrowok="t"/>
              <v:fill type="solid"/>
            </v:shape>
            <v:shape style="position:absolute;left:2184;top:49;width:240;height:211" coordorigin="2184,49" coordsize="240,211" path="m2408,245l2200,245,2200,253,2408,253,2408,245xe" filled="t" fillcolor="#000000" stroked="f">
              <v:path arrowok="t"/>
              <v:fill type="solid"/>
            </v:shape>
            <v:shape style="position:absolute;left:2184;top:49;width:240;height:211" coordorigin="2184,49" coordsize="240,211" path="m2408,58l2408,253,2417,245,2424,245,2424,65,2417,65,2408,58xe" filled="t" fillcolor="#000000" stroked="f">
              <v:path arrowok="t"/>
              <v:fill type="solid"/>
            </v:shape>
            <v:shape style="position:absolute;left:2184;top:49;width:240;height:211" coordorigin="2184,49" coordsize="240,211" path="m2424,245l2417,245,2408,253,2424,253,2424,245xe" filled="t" fillcolor="#000000" stroked="f">
              <v:path arrowok="t"/>
              <v:fill type="solid"/>
            </v:shape>
            <v:shape style="position:absolute;left:2184;top:49;width:240;height:211" coordorigin="2184,49" coordsize="240,211" path="m2200,58l2192,65,2200,65,2200,58xe" filled="t" fillcolor="#000000" stroked="f">
              <v:path arrowok="t"/>
              <v:fill type="solid"/>
            </v:shape>
            <v:shape style="position:absolute;left:2184;top:49;width:240;height:211" coordorigin="2184,49" coordsize="240,211" path="m2408,58l2200,58,2200,65,2408,65,2408,58xe" filled="t" fillcolor="#000000" stroked="f">
              <v:path arrowok="t"/>
              <v:fill type="solid"/>
            </v:shape>
            <v:shape style="position:absolute;left:2184;top:49;width:240;height:211" coordorigin="2184,49" coordsize="240,211" path="m2424,58l2408,58,2417,65,2424,65,2424,58xe" filled="t" fillcolor="#000000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spacing w:val="0"/>
          <w:w w:val="100"/>
        </w:rPr>
        <w:t>Yeni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bir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limsel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önt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geliştirme,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"/>
        </w:numPr>
        <w:tabs>
          <w:tab w:pos="1173" w:val="left" w:leader="none"/>
        </w:tabs>
        <w:spacing w:line="455" w:lineRule="auto"/>
        <w:ind w:left="117" w:right="4178" w:firstLine="560"/>
        <w:jc w:val="left"/>
        <w:rPr>
          <w:sz w:val="21"/>
          <w:szCs w:val="21"/>
        </w:rPr>
      </w:pPr>
      <w:r>
        <w:rPr/>
        <w:pict>
          <v:group style="position:absolute;margin-left:64.930000pt;margin-top:67.999817pt;width:461.68pt;height:507.28pt;mso-position-horizontal-relative:page;mso-position-vertical-relative:paragraph;z-index:-494" coordorigin="1299,1360" coordsize="9234,10146">
            <v:group style="position:absolute;left:1304;top:1366;width:9222;height:2" coordorigin="1304,1366" coordsize="9222,2">
              <v:shape style="position:absolute;left:1304;top:1366;width:9222;height:2" coordorigin="1304,1366" coordsize="9222,0" path="m1304,1366l10526,1366e" filled="f" stroked="t" strokeweight=".580pt" strokecolor="#000000">
                <v:path arrowok="t"/>
              </v:shape>
            </v:group>
            <v:group style="position:absolute;left:1309;top:1371;width:2;height:10129" coordorigin="1309,1371" coordsize="2,10129">
              <v:shape style="position:absolute;left:1309;top:1371;width:2;height:10129" coordorigin="1309,1371" coordsize="0,10129" path="m1309,1371l1309,11500e" filled="f" stroked="t" strokeweight=".580pt" strokecolor="#000000">
                <v:path arrowok="t"/>
              </v:shape>
            </v:group>
            <v:group style="position:absolute;left:1304;top:11495;width:9222;height:2" coordorigin="1304,11495" coordsize="9222,2">
              <v:shape style="position:absolute;left:1304;top:11495;width:9222;height:2" coordorigin="1304,11495" coordsize="9222,0" path="m1304,11495l10526,11495e" filled="f" stroked="t" strokeweight=".580pt" strokecolor="#000000">
                <v:path arrowok="t"/>
              </v:shape>
            </v:group>
            <v:group style="position:absolute;left:10522;top:1371;width:2;height:10129" coordorigin="10522,1371" coordsize="2,10129">
              <v:shape style="position:absolute;left:10522;top:1371;width:2;height:10129" coordorigin="10522,1371" coordsize="0,10129" path="m10522,1371l10522,11500e" filled="f" stroked="t" strokeweight=".58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9.199997pt;margin-top:2.469817pt;width:12pt;height:10.56pt;mso-position-horizontal-relative:page;mso-position-vertical-relative:paragraph;z-index:-491" coordorigin="2184,49" coordsize="240,211">
            <v:shape style="position:absolute;left:2184;top:49;width:240;height:211" coordorigin="2184,49" coordsize="240,211" path="m2424,49l2184,49,2184,261,2424,261,2424,253,2200,253,2192,245,2200,245,2200,65,2192,65,2200,58,2424,58,2424,49xe" filled="t" fillcolor="#000000" stroked="f">
              <v:path arrowok="t"/>
              <v:fill type="solid"/>
            </v:shape>
            <v:shape style="position:absolute;left:2184;top:49;width:240;height:211" coordorigin="2184,49" coordsize="240,211" path="m2200,245l2192,245,2200,253,2200,245xe" filled="t" fillcolor="#000000" stroked="f">
              <v:path arrowok="t"/>
              <v:fill type="solid"/>
            </v:shape>
            <v:shape style="position:absolute;left:2184;top:49;width:240;height:211" coordorigin="2184,49" coordsize="240,211" path="m2408,245l2200,245,2200,253,2408,253,2408,245xe" filled="t" fillcolor="#000000" stroked="f">
              <v:path arrowok="t"/>
              <v:fill type="solid"/>
            </v:shape>
            <v:shape style="position:absolute;left:2184;top:49;width:240;height:211" coordorigin="2184,49" coordsize="240,211" path="m2408,58l2408,253,2417,245,2424,245,2424,65,2417,65,2408,58xe" filled="t" fillcolor="#000000" stroked="f">
              <v:path arrowok="t"/>
              <v:fill type="solid"/>
            </v:shape>
            <v:shape style="position:absolute;left:2184;top:49;width:240;height:211" coordorigin="2184,49" coordsize="240,211" path="m2424,245l2417,245,2408,253,2424,253,2424,245xe" filled="t" fillcolor="#000000" stroked="f">
              <v:path arrowok="t"/>
              <v:fill type="solid"/>
            </v:shape>
            <v:shape style="position:absolute;left:2184;top:49;width:240;height:211" coordorigin="2184,49" coordsize="240,211" path="m2200,58l2192,65,2200,65,2200,58xe" filled="t" fillcolor="#000000" stroked="f">
              <v:path arrowok="t"/>
              <v:fill type="solid"/>
            </v:shape>
            <v:shape style="position:absolute;left:2184;top:49;width:240;height:211" coordorigin="2184,49" coordsize="240,211" path="m2408,58l2200,58,2200,65,2408,65,2408,58xe" filled="t" fillcolor="#000000" stroked="f">
              <v:path arrowok="t"/>
              <v:fill type="solid"/>
            </v:shape>
            <v:shape style="position:absolute;left:2184;top:49;width:240;height:211" coordorigin="2184,49" coordsize="240,211" path="m2424,58l2408,58,2417,65,2424,65,2424,58xe" filled="t" fillcolor="#000000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spacing w:val="0"/>
          <w:w w:val="100"/>
        </w:rPr>
        <w:t>Bilinen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bir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önte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e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bir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alana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u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-1"/>
          <w:w w:val="100"/>
        </w:rPr>
        <w:t>g</w:t>
      </w:r>
      <w:r>
        <w:rPr>
          <w:b w:val="0"/>
          <w:bCs w:val="0"/>
          <w:spacing w:val="0"/>
          <w:w w:val="100"/>
        </w:rPr>
        <w:t>ula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a,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Niteliklerinden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az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birini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1"/>
          <w:w w:val="100"/>
        </w:rPr>
        <w:t>y</w:t>
      </w:r>
      <w:r>
        <w:rPr>
          <w:b w:val="0"/>
          <w:bCs w:val="0"/>
          <w:spacing w:val="0"/>
          <w:w w:val="100"/>
        </w:rPr>
        <w:t>erine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getir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esi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gerekir</w:t>
      </w:r>
      <w:r>
        <w:rPr>
          <w:b w:val="0"/>
          <w:bCs w:val="0"/>
          <w:spacing w:val="0"/>
          <w:w w:val="100"/>
          <w:sz w:val="21"/>
          <w:szCs w:val="21"/>
        </w:rPr>
        <w:t>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7" w:right="2764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Açıklam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/>
          <w:bCs/>
          <w:spacing w:val="-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(Yukarıd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/>
          <w:bCs/>
          <w:spacing w:val="-3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ş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retlene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ddel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açıklan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ası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gerekm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kt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0"/>
          <w:szCs w:val="20"/>
        </w:rPr>
        <w:t>dir)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pgSz w:w="11905" w:h="16840"/>
          <w:pgMar w:top="1580" w:bottom="280" w:left="1300" w:right="1300"/>
        </w:sectPr>
      </w:pPr>
    </w:p>
    <w:p>
      <w:pPr>
        <w:spacing w:line="90" w:lineRule="exact" w:before="7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51" w:hRule="exact"/>
        </w:trPr>
        <w:tc>
          <w:tcPr>
            <w:tcW w:w="10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98" w:hRule="exact"/>
        </w:trPr>
        <w:tc>
          <w:tcPr>
            <w:tcW w:w="92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before="17"/>
              <w:ind w:left="313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2"/>
                <w:szCs w:val="22"/>
              </w:rPr>
              <w:t>DOKTOR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İ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2"/>
                <w:szCs w:val="22"/>
              </w:rPr>
              <w:t>Nİ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9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2"/>
                <w:szCs w:val="22"/>
              </w:rPr>
              <w:t>AC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2"/>
                <w:szCs w:val="22"/>
              </w:rPr>
              <w:t>V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1"/>
                <w:w w:val="100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2"/>
                <w:szCs w:val="22"/>
              </w:rPr>
              <w:t>ÖNEMİ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13142" w:hRule="exact"/>
        </w:trPr>
        <w:tc>
          <w:tcPr>
            <w:tcW w:w="928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0" w:lineRule="exact" w:before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Am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w w:val="100"/>
                <w:sz w:val="24"/>
                <w:szCs w:val="24"/>
              </w:rPr>
              <w:t>ı: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line="160" w:lineRule="exact" w:before="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right="18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TEZ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YAZIM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  <w:highlight w:val="yellow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KURALLARINA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UYGUN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OLARAK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HAZIRLANMALI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3859" w:right="385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  <w:highlight w:val="yellow"/>
              </w:rPr>
              <w:t>12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  <w:highlight w:val="yellow"/>
              </w:rPr>
              <w:t>punto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  <w:highlight w:val="yellow"/>
              </w:rPr>
              <w:t>ol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  <w:highlight w:val="yellow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  <w:highlight w:val="yellow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  <w:highlight w:val="yellow"/>
              </w:rPr>
              <w:t>lı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Te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3"/>
                <w:w w:val="100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0"/>
                <w:w w:val="100"/>
                <w:sz w:val="24"/>
                <w:szCs w:val="24"/>
              </w:rPr>
              <w:t>Önemi: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3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TEZ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YAZIM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KURALLAR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  <w:highlight w:val="yellow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NA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  <w:highlight w:val="yellow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UYGUN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OLARAK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HAZIRLAN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00"/>
                <w:sz w:val="24"/>
                <w:szCs w:val="24"/>
                <w:highlight w:val="yellow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ALI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  <w:p>
            <w:pPr>
              <w:pStyle w:val="TableParagraph"/>
              <w:spacing w:line="130" w:lineRule="exact" w:before="8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3859" w:right="3858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z w:val="24"/>
                <w:szCs w:val="24"/>
              </w:rPr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  <w:highlight w:val="yellow"/>
              </w:rPr>
              <w:t>12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  <w:highlight w:val="yellow"/>
              </w:rPr>
              <w:t>punto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"/>
                <w:w w:val="100"/>
                <w:sz w:val="24"/>
                <w:szCs w:val="24"/>
                <w:highlight w:val="yellow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  <w:highlight w:val="yellow"/>
              </w:rPr>
              <w:t>ol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00"/>
                <w:sz w:val="24"/>
                <w:szCs w:val="24"/>
                <w:highlight w:val="yellow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  <w:highlight w:val="yellow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  <w:highlight w:val="yellow"/>
              </w:rPr>
              <w:t>lı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pgSz w:w="11905" w:h="16840"/>
          <w:pgMar w:top="960" w:bottom="280" w:left="1100" w:right="1300"/>
        </w:sectPr>
      </w:pPr>
    </w:p>
    <w:p>
      <w:pPr>
        <w:spacing w:line="221" w:lineRule="exact"/>
        <w:ind w:left="3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(*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Gere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ti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ğ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sayf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ilirsi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z</w:t>
      </w:r>
    </w:p>
    <w:p>
      <w:pPr>
        <w:spacing w:line="220" w:lineRule="exact" w:before="13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ind w:left="18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MATERYAL</w:t>
      </w:r>
      <w:r>
        <w:rPr>
          <w:rFonts w:ascii="Times New Roman" w:hAnsi="Times New Roman" w:cs="Times New Roman" w:eastAsia="Times New Roman"/>
          <w:b/>
          <w:bCs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VE</w:t>
      </w:r>
      <w:r>
        <w:rPr>
          <w:rFonts w:ascii="Times New Roman" w:hAnsi="Times New Roman" w:cs="Times New Roman" w:eastAsia="Times New Roman"/>
          <w:b/>
          <w:bCs/>
          <w:spacing w:val="-1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YÖN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7"/>
          <w:pgSz w:w="11905" w:h="16840"/>
          <w:pgMar w:header="1057" w:footer="0" w:top="1540" w:bottom="280" w:left="1080" w:right="1300"/>
          <w:cols w:num="2" w:equalWidth="0">
            <w:col w:w="3725" w:space="40"/>
            <w:col w:w="5760"/>
          </w:cols>
        </w:sectPr>
      </w:pPr>
    </w:p>
    <w:p>
      <w:pPr>
        <w:spacing w:line="160" w:lineRule="exact" w:before="7"/>
        <w:rPr>
          <w:sz w:val="16"/>
          <w:szCs w:val="16"/>
        </w:rPr>
      </w:pPr>
      <w:r>
        <w:rPr/>
        <w:pict>
          <v:group style="position:absolute;margin-left:59.649979pt;margin-top:88.330017pt;width:461.62005pt;height:677.98pt;mso-position-horizontal-relative:page;mso-position-vertical-relative:page;z-index:-490" coordorigin="1193,1767" coordsize="9232,13560">
            <v:group style="position:absolute;left:1199;top:1772;width:9221;height:2" coordorigin="1199,1772" coordsize="9221,2">
              <v:shape style="position:absolute;left:1199;top:1772;width:9221;height:2" coordorigin="1199,1772" coordsize="9221,0" path="m1199,1772l10420,1772e" filled="f" stroked="t" strokeweight=".579980pt" strokecolor="#000000">
                <v:path arrowok="t"/>
              </v:shape>
            </v:group>
            <v:group style="position:absolute;left:1204;top:1777;width:2;height:13543" coordorigin="1204,1777" coordsize="2,13543">
              <v:shape style="position:absolute;left:1204;top:1777;width:2;height:13543" coordorigin="1204,1777" coordsize="0,13543" path="m1204,1777l1204,15320e" filled="f" stroked="t" strokeweight=".580pt" strokecolor="#000000">
                <v:path arrowok="t"/>
              </v:shape>
            </v:group>
            <v:group style="position:absolute;left:10415;top:1777;width:2;height:13543" coordorigin="10415,1777" coordsize="2,13543">
              <v:shape style="position:absolute;left:10415;top:1777;width:2;height:13543" coordorigin="10415,1777" coordsize="0,13543" path="m10415,1777l10415,15320e" filled="f" stroked="t" strokeweight=".58004pt" strokecolor="#000000">
                <v:path arrowok="t"/>
              </v:shape>
            </v:group>
            <v:group style="position:absolute;left:1199;top:2035;width:9221;height:2" coordorigin="1199,2035" coordsize="9221,2">
              <v:shape style="position:absolute;left:1199;top:2035;width:9221;height:2" coordorigin="1199,2035" coordsize="9221,0" path="m1199,2035l10420,2035e" filled="f" stroked="t" strokeweight=".58004pt" strokecolor="#000000">
                <v:path arrowok="t"/>
              </v:shape>
            </v:group>
            <v:group style="position:absolute;left:1199;top:15316;width:9221;height:2" coordorigin="1199,15316" coordsize="9221,2">
              <v:shape style="position:absolute;left:1199;top:15316;width:9221;height:2" coordorigin="1199,15316" coordsize="9221,0" path="m1199,15316l10420,15316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0" w:right="6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TEZ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YAZIM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KURALLAR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  <w:highlight w:val="yellow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NA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  <w:highlight w:val="yellow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UYGUN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OLARAK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HAZIRLAN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4"/>
          <w:szCs w:val="24"/>
          <w:highlight w:val="yellow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ALI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0" w:right="6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  <w:highlight w:val="yellow"/>
        </w:rPr>
        <w:t>12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  <w:highlight w:val="yellow"/>
        </w:rPr>
        <w:t>punto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  <w:highlight w:val="yellow"/>
        </w:rPr>
        <w:t>ol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4"/>
          <w:szCs w:val="24"/>
          <w:highlight w:val="yellow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  <w:highlight w:val="yellow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  <w:highlight w:val="yellow"/>
        </w:rPr>
        <w:t>lı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5" w:h="16840"/>
          <w:pgMar w:top="520" w:bottom="280" w:left="1080" w:right="1300"/>
        </w:sectPr>
      </w:pPr>
    </w:p>
    <w:p>
      <w:pPr>
        <w:spacing w:before="16"/>
        <w:ind w:left="399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9.649979pt;margin-top:88.330017pt;width:461.62005pt;height:677.98pt;mso-position-horizontal-relative:page;mso-position-vertical-relative:page;z-index:-489" coordorigin="1193,1767" coordsize="9232,13560">
            <v:group style="position:absolute;left:1199;top:1772;width:9221;height:2" coordorigin="1199,1772" coordsize="9221,2">
              <v:shape style="position:absolute;left:1199;top:1772;width:9221;height:2" coordorigin="1199,1772" coordsize="9221,0" path="m1199,1772l10420,1772e" filled="f" stroked="t" strokeweight=".579980pt" strokecolor="#000000">
                <v:path arrowok="t"/>
              </v:shape>
            </v:group>
            <v:group style="position:absolute;left:1204;top:1777;width:2;height:13543" coordorigin="1204,1777" coordsize="2,13543">
              <v:shape style="position:absolute;left:1204;top:1777;width:2;height:13543" coordorigin="1204,1777" coordsize="0,13543" path="m1204,1777l1204,15320e" filled="f" stroked="t" strokeweight=".580pt" strokecolor="#000000">
                <v:path arrowok="t"/>
              </v:shape>
            </v:group>
            <v:group style="position:absolute;left:10415;top:1777;width:2;height:13543" coordorigin="10415,1777" coordsize="2,13543">
              <v:shape style="position:absolute;left:10415;top:1777;width:2;height:13543" coordorigin="10415,1777" coordsize="0,13543" path="m10415,1777l10415,15320e" filled="f" stroked="t" strokeweight=".58004pt" strokecolor="#000000">
                <v:path arrowok="t"/>
              </v:shape>
            </v:group>
            <v:group style="position:absolute;left:1199;top:2035;width:9221;height:2" coordorigin="1199,2035" coordsize="9221,2">
              <v:shape style="position:absolute;left:1199;top:2035;width:9221;height:2" coordorigin="1199,2035" coordsize="9221,0" path="m1199,2035l10420,2035e" filled="f" stroked="t" strokeweight=".58004pt" strokecolor="#000000">
                <v:path arrowok="t"/>
              </v:shape>
            </v:group>
            <v:group style="position:absolute;left:1199;top:15316;width:9221;height:2" coordorigin="1199,15316" coordsize="9221,2">
              <v:shape style="position:absolute;left:1199;top:15316;width:9221;height:2" coordorigin="1199,15316" coordsize="9221,0" path="m1199,15316l10420,15316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AK</w:t>
      </w:r>
      <w:r>
        <w:rPr>
          <w:rFonts w:ascii="Times New Roman" w:hAnsi="Times New Roman" w:cs="Times New Roman" w:eastAsia="Times New Roman"/>
          <w:b/>
          <w:bCs/>
          <w:spacing w:val="-2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ŞTI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MASI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0" w:right="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TEZ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YAZIM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KURALLAR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  <w:highlight w:val="yellow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NA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  <w:highlight w:val="yellow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UYGUN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OLARAK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HAZIRLAN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4"/>
          <w:szCs w:val="24"/>
          <w:highlight w:val="yellow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ALI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0" w:right="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  <w:highlight w:val="yellow"/>
        </w:rPr>
        <w:t>12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  <w:highlight w:val="yellow"/>
        </w:rPr>
        <w:t>punto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  <w:highlight w:val="yellow"/>
        </w:rPr>
        <w:t>ol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4"/>
          <w:szCs w:val="24"/>
          <w:highlight w:val="yellow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  <w:highlight w:val="yellow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  <w:highlight w:val="yellow"/>
        </w:rPr>
        <w:t>lı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8"/>
          <w:pgSz w:w="11905" w:h="16840"/>
          <w:pgMar w:header="1057" w:footer="0" w:top="1760" w:bottom="280" w:left="1080" w:right="1360"/>
        </w:sectPr>
      </w:pPr>
    </w:p>
    <w:p>
      <w:pPr>
        <w:spacing w:line="224" w:lineRule="exact"/>
        <w:ind w:left="132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59.650009pt;margin-top:52.870022pt;width:461.62002pt;height:24.34pt;mso-position-horizontal-relative:page;mso-position-vertical-relative:page;z-index:-488" coordorigin="1193,1057" coordsize="9232,487">
            <v:group style="position:absolute;left:1199;top:1063;width:9221;height:2" coordorigin="1199,1063" coordsize="9221,2">
              <v:shape style="position:absolute;left:1199;top:1063;width:9221;height:2" coordorigin="1199,1063" coordsize="9221,0" path="m1199,1063l10420,1063e" filled="f" stroked="t" strokeweight=".579980pt" strokecolor="#000000">
                <v:path arrowok="t"/>
              </v:shape>
            </v:group>
            <v:group style="position:absolute;left:1204;top:1068;width:2;height:470" coordorigin="1204,1068" coordsize="2,470">
              <v:shape style="position:absolute;left:1204;top:1068;width:2;height:470" coordorigin="1204,1068" coordsize="0,470" path="m1204,1068l1204,1538e" filled="f" stroked="t" strokeweight=".580pt" strokecolor="#000000">
                <v:path arrowok="t"/>
              </v:shape>
            </v:group>
            <v:group style="position:absolute;left:1199;top:1534;width:9221;height:2" coordorigin="1199,1534" coordsize="9221,2">
              <v:shape style="position:absolute;left:1199;top:1534;width:9221;height:2" coordorigin="1199,1534" coordsize="9221,0" path="m1199,1534l10420,1534e" filled="f" stroked="t" strokeweight=".579980pt" strokecolor="#000000">
                <v:path arrowok="t"/>
              </v:shape>
            </v:group>
            <v:group style="position:absolute;left:10415;top:1068;width:2;height:470" coordorigin="10415,1068" coordsize="2,470">
              <v:shape style="position:absolute;left:10415;top:1068;width:2;height:470" coordorigin="10415,1068" coordsize="0,470" path="m10415,1068l10415,1538e" filled="f" stroked="t" strokeweight=".5800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.649979pt;margin-top:88.330017pt;width:461.620065pt;height:666.52pt;mso-position-horizontal-relative:page;mso-position-vertical-relative:page;z-index:-487" coordorigin="1193,1767" coordsize="9232,13330">
            <v:group style="position:absolute;left:1199;top:1772;width:9221;height:2" coordorigin="1199,1772" coordsize="9221,2">
              <v:shape style="position:absolute;left:1199;top:1772;width:9221;height:2" coordorigin="1199,1772" coordsize="9221,0" path="m1199,1772l10420,1772e" filled="f" stroked="t" strokeweight=".579980pt" strokecolor="#000000">
                <v:path arrowok="t"/>
              </v:shape>
            </v:group>
            <v:group style="position:absolute;left:1204;top:1777;width:2;height:13314" coordorigin="1204,1777" coordsize="2,13314">
              <v:shape style="position:absolute;left:1204;top:1777;width:2;height:13314" coordorigin="1204,1777" coordsize="0,13314" path="m1204,1777l1204,15091e" filled="f" stroked="t" strokeweight=".580pt" strokecolor="#000000">
                <v:path arrowok="t"/>
              </v:shape>
            </v:group>
            <v:group style="position:absolute;left:10415;top:1777;width:2;height:13314" coordorigin="10415,1777" coordsize="2,13314">
              <v:shape style="position:absolute;left:10415;top:1777;width:2;height:13314" coordorigin="10415,1777" coordsize="0,13314" path="m10415,1777l10415,15091e" filled="f" stroked="t" strokeweight=".58004pt" strokecolor="#000000">
                <v:path arrowok="t"/>
              </v:shape>
            </v:group>
            <v:group style="position:absolute;left:1199;top:2035;width:9221;height:2" coordorigin="1199,2035" coordsize="9221,2">
              <v:shape style="position:absolute;left:1199;top:2035;width:9221;height:2" coordorigin="1199,2035" coordsize="9221,0" path="m1199,2035l10420,2035e" filled="f" stroked="t" strokeweight=".58004pt" strokecolor="#000000">
                <v:path arrowok="t"/>
              </v:shape>
            </v:group>
            <v:group style="position:absolute;left:1199;top:15086;width:9221;height:2" coordorigin="1199,15086" coordsize="9221,2">
              <v:shape style="position:absolute;left:1199;top:15086;width:9221;height:2" coordorigin="1199,15086" coordsize="9221,0" path="m1199,15086l10420,15086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9"/>
        <w:ind w:left="194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TEZ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YAZIM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KURALLAR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  <w:highlight w:val="yellow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NA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  <w:highlight w:val="yellow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UYGUN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OLARAK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HAZIRLAN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24"/>
          <w:szCs w:val="24"/>
          <w:highlight w:val="yellow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ALI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94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  <w:highlight w:val="yellow"/>
        </w:rPr>
        <w:t>12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  <w:highlight w:val="yellow"/>
        </w:rPr>
        <w:t>punto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24"/>
          <w:szCs w:val="24"/>
          <w:highlight w:val="yellow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  <w:highlight w:val="yellow"/>
        </w:rPr>
        <w:t>ol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24"/>
          <w:szCs w:val="24"/>
          <w:highlight w:val="yellow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  <w:highlight w:val="yellow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  <w:highlight w:val="yellow"/>
        </w:rPr>
        <w:t>lı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9"/>
          <w:pgSz w:w="11905" w:h="16840"/>
          <w:pgMar w:header="1561" w:footer="0" w:top="1800" w:bottom="280" w:left="1200" w:right="1680"/>
        </w:sectPr>
      </w:pP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1-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2-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3-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4-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5-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6-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7-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8-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9-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10-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11-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12-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13-</w:t>
      </w:r>
    </w:p>
    <w:p>
      <w:pPr>
        <w:spacing w:before="85"/>
        <w:ind w:left="37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YA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DIM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/>
          <w:bCs/>
          <w:spacing w:val="-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BİLGİL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</w:r>
    </w:p>
    <w:p>
      <w:pPr>
        <w:spacing w:before="11"/>
        <w:ind w:left="1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ldığı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Lis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nsüstü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Dersler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ve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4"/>
          <w:szCs w:val="24"/>
        </w:rPr>
        <w:t>Seminerler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05" w:h="16840"/>
          <w:pgMar w:header="1561" w:footer="0" w:top="1800" w:bottom="280" w:left="1200" w:right="1680"/>
          <w:cols w:num="2" w:equalWidth="0">
            <w:col w:w="352" w:space="356"/>
            <w:col w:w="831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9.649979pt;margin-top:52.870022pt;width:461.62008pt;height:30.04pt;mso-position-horizontal-relative:page;mso-position-vertical-relative:page;z-index:-486" coordorigin="1193,1057" coordsize="9232,601">
            <v:group style="position:absolute;left:1199;top:1063;width:9221;height:2" coordorigin="1199,1063" coordsize="9221,2">
              <v:shape style="position:absolute;left:1199;top:1063;width:9221;height:2" coordorigin="1199,1063" coordsize="9221,0" path="m1199,1063l10420,1063e" filled="f" stroked="t" strokeweight=".579980pt" strokecolor="#000000">
                <v:path arrowok="t"/>
              </v:shape>
            </v:group>
            <v:group style="position:absolute;left:1204;top:1068;width:2;height:584" coordorigin="1204,1068" coordsize="2,584">
              <v:shape style="position:absolute;left:1204;top:1068;width:2;height:584" coordorigin="1204,1068" coordsize="0,584" path="m1204,1068l1204,1652e" filled="f" stroked="t" strokeweight=".580pt" strokecolor="#000000">
                <v:path arrowok="t"/>
              </v:shape>
            </v:group>
            <v:group style="position:absolute;left:1199;top:1648;width:9221;height:2" coordorigin="1199,1648" coordsize="9221,2">
              <v:shape style="position:absolute;left:1199;top:1648;width:9221;height:2" coordorigin="1199,1648" coordsize="9221,0" path="m1199,1648l10420,1648e" filled="f" stroked="t" strokeweight=".58004pt" strokecolor="#000000">
                <v:path arrowok="t"/>
              </v:shape>
            </v:group>
            <v:group style="position:absolute;left:10415;top:1068;width:2;height:584" coordorigin="10415,1068" coordsize="2,584">
              <v:shape style="position:absolute;left:10415;top:1068;width:2;height:584" coordorigin="10415,1068" coordsize="0,584" path="m10415,1068l10415,1652e" filled="f" stroked="t" strokeweight=".5800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.649979pt;margin-top:94.089958pt;width:502.36004pt;height:643.48004pt;mso-position-horizontal-relative:page;mso-position-vertical-relative:page;z-index:-485" coordorigin="1193,1882" coordsize="10047,12870">
            <v:group style="position:absolute;left:1199;top:1888;width:10036;height:2" coordorigin="1199,1888" coordsize="10036,2">
              <v:shape style="position:absolute;left:1199;top:1888;width:10036;height:2" coordorigin="1199,1888" coordsize="10036,0" path="m1199,1888l11234,1888e" filled="f" stroked="t" strokeweight=".58004pt" strokecolor="#000000">
                <v:path arrowok="t"/>
              </v:shape>
            </v:group>
            <v:group style="position:absolute;left:1204;top:1892;width:2;height:12853" coordorigin="1204,1892" coordsize="2,12853">
              <v:shape style="position:absolute;left:1204;top:1892;width:2;height:12853" coordorigin="1204,1892" coordsize="0,12853" path="m1204,1892l1204,14746e" filled="f" stroked="t" strokeweight=".580pt" strokecolor="#000000">
                <v:path arrowok="t"/>
              </v:shape>
            </v:group>
            <v:group style="position:absolute;left:11230;top:1892;width:2;height:12853" coordorigin="11230,1892" coordsize="2,12853">
              <v:shape style="position:absolute;left:11230;top:1892;width:2;height:12853" coordorigin="11230,1892" coordsize="0,12853" path="m11230,1892l11230,14746e" filled="f" stroked="t" strokeweight=".579980pt" strokecolor="#000000">
                <v:path arrowok="t"/>
              </v:shape>
            </v:group>
            <v:group style="position:absolute;left:1199;top:2150;width:10036;height:2" coordorigin="1199,2150" coordsize="10036,2">
              <v:shape style="position:absolute;left:1199;top:2150;width:10036;height:2" coordorigin="1199,2150" coordsize="10036,0" path="m1199,2150l11234,2150e" filled="f" stroked="t" strokeweight=".58004pt" strokecolor="#000000">
                <v:path arrowok="t"/>
              </v:shape>
            </v:group>
            <v:group style="position:absolute;left:1199;top:14741;width:10036;height:2" coordorigin="1199,14741" coordsize="10036,2">
              <v:shape style="position:absolute;left:1199;top:14741;width:10036;height:2" coordorigin="1199,14741" coordsize="10036,0" path="m1199,14741l11234,14741e" filled="f" stroked="t" strokeweight=".58001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1"/>
        <w:ind w:left="8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Seminer</w:t>
      </w:r>
      <w:r>
        <w:rPr>
          <w:rFonts w:ascii="Times New Roman" w:hAnsi="Times New Roman" w:cs="Times New Roman" w:eastAsia="Times New Roman"/>
          <w:b/>
          <w:bCs/>
          <w:spacing w:val="-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/>
          <w:bCs/>
          <w:spacing w:val="0"/>
          <w:w w:val="100"/>
          <w:sz w:val="22"/>
          <w:szCs w:val="22"/>
        </w:rPr>
        <w:t>nusu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6"/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1-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2-</w:t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NOT: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2"/>
          <w:szCs w:val="22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2"/>
        </w:numPr>
        <w:tabs>
          <w:tab w:pos="306" w:val="left" w:leader="none"/>
        </w:tabs>
        <w:ind w:left="306" w:right="0" w:hanging="19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Formlar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bil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isa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arda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Time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Ne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Roma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18"/>
          <w:szCs w:val="18"/>
        </w:rPr>
        <w:t>z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ı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tipi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12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punto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larak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zıl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ıd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ı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r.</w:t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numPr>
          <w:ilvl w:val="0"/>
          <w:numId w:val="2"/>
        </w:numPr>
        <w:tabs>
          <w:tab w:pos="307" w:val="left" w:leader="none"/>
        </w:tabs>
        <w:ind w:left="307" w:right="0" w:hanging="19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Bu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nı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ş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Tez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öne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di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ek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ç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-08)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le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bir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te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EBYS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üzerin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Enstitü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Müdür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üğüne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gönde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il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18"/>
          <w:szCs w:val="18"/>
        </w:rPr>
        <w:t>elidi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20"/>
          <w:szCs w:val="20"/>
        </w:rPr>
        <w:t>.</w:t>
      </w:r>
    </w:p>
    <w:sectPr>
      <w:type w:val="continuous"/>
      <w:pgSz w:w="11905" w:h="16840"/>
      <w:pgMar w:top="520" w:bottom="280" w:left="120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Arial">
    <w:altName w:val="Arial"/>
    <w:charset w:val="A2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9.650009pt;margin-top:52.870022pt;width:465.33998pt;height:24.33998pt;mso-position-horizontal-relative:page;mso-position-vertical-relative:page;z-index:-496" coordorigin="1193,1057" coordsize="9307,487">
          <v:group style="position:absolute;left:1199;top:1063;width:9295;height:2" coordorigin="1199,1063" coordsize="9295,2">
            <v:shape style="position:absolute;left:1199;top:1063;width:9295;height:2" coordorigin="1199,1063" coordsize="9295,0" path="m1199,1063l10494,1063e" filled="f" stroked="t" strokeweight=".579980pt" strokecolor="#000000">
              <v:path arrowok="t"/>
            </v:shape>
          </v:group>
          <v:group style="position:absolute;left:1204;top:1068;width:2;height:470" coordorigin="1204,1068" coordsize="2,470">
            <v:shape style="position:absolute;left:1204;top:1068;width:2;height:470" coordorigin="1204,1068" coordsize="0,470" path="m1204,1068l1204,1538e" filled="f" stroked="t" strokeweight=".580pt" strokecolor="#000000">
              <v:path arrowok="t"/>
            </v:shape>
          </v:group>
          <v:group style="position:absolute;left:1199;top:1534;width:9295;height:2" coordorigin="1199,1534" coordsize="9295,2">
            <v:shape style="position:absolute;left:1199;top:1534;width:9295;height:2" coordorigin="1199,1534" coordsize="9295,0" path="m1199,1534l10494,1534e" filled="f" stroked="t" strokeweight=".579980pt" strokecolor="#000000">
              <v:path arrowok="t"/>
            </v:shape>
          </v:group>
          <v:group style="position:absolute;left:10489;top:1068;width:2;height:470" coordorigin="10489,1068" coordsize="2,470">
            <v:shape style="position:absolute;left:10489;top:1068;width:2;height:470" coordorigin="10489,1068" coordsize="0,470" path="m10489,1068l10489,1538e" filled="f" stroked="t" strokeweight=".579980pt" strokecolor="#000000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59.650009pt;margin-top:52.870022pt;width:461.62002pt;height:24.34pt;mso-position-horizontal-relative:page;mso-position-vertical-relative:page;z-index:-495" coordorigin="1193,1057" coordsize="9232,487">
          <v:group style="position:absolute;left:1199;top:1063;width:9221;height:2" coordorigin="1199,1063" coordsize="9221,2">
            <v:shape style="position:absolute;left:1199;top:1063;width:9221;height:2" coordorigin="1199,1063" coordsize="9221,0" path="m1199,1063l10420,1063e" filled="f" stroked="t" strokeweight=".579980pt" strokecolor="#000000">
              <v:path arrowok="t"/>
            </v:shape>
          </v:group>
          <v:group style="position:absolute;left:1204;top:1068;width:2;height:470" coordorigin="1204,1068" coordsize="2,470">
            <v:shape style="position:absolute;left:1204;top:1068;width:2;height:470" coordorigin="1204,1068" coordsize="0,470" path="m1204,1068l1204,1538e" filled="f" stroked="t" strokeweight=".580pt" strokecolor="#000000">
              <v:path arrowok="t"/>
            </v:shape>
          </v:group>
          <v:group style="position:absolute;left:1199;top:1534;width:9221;height:2" coordorigin="1199,1534" coordsize="9221,2">
            <v:shape style="position:absolute;left:1199;top:1534;width:9221;height:2" coordorigin="1199,1534" coordsize="9221,0" path="m1199,1534l10420,1534e" filled="f" stroked="t" strokeweight=".579980pt" strokecolor="#000000">
              <v:path arrowok="t"/>
            </v:shape>
          </v:group>
          <v:group style="position:absolute;left:10415;top:1068;width:2;height:470" coordorigin="10415,1068" coordsize="2,470">
            <v:shape style="position:absolute;left:10415;top:1068;width:2;height:470" coordorigin="10415,1068" coordsize="0,470" path="m10415,1068l10415,1538e" filled="f" stroked="t" strokeweight=".58004pt" strokecolor="#000000">
              <v:path arrowok="t"/>
            </v:shape>
          </v:group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4.006966pt;margin-top:77.036865pt;width:171.423176pt;height:12.02pt;mso-position-horizontal-relative:page;mso-position-vertical-relative:page;z-index:-494" type="#_x0000_t202" filled="f" stroked="f">
          <v:textbox inset="0,0,0,0">
            <w:txbxContent>
              <w:p>
                <w:pPr>
                  <w:spacing w:line="22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(*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)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Ger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ktiğind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sayf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kullanabilirs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niz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4.006966pt;margin-top:77.036865pt;width:171.423176pt;height:12.02pt;mso-position-horizontal-relative:page;mso-position-vertical-relative:page;z-index:-493" type="#_x0000_t202" filled="f" stroked="f">
          <v:textbox inset="0,0,0,0">
            <w:txbxContent>
              <w:p>
                <w:pPr>
                  <w:spacing w:line="22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(*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)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Ger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ktiğind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k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sayf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kullanabilirs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"/>
                    <w:w w:val="100"/>
                    <w:sz w:val="20"/>
                    <w:szCs w:val="20"/>
                  </w:rPr>
                  <w:t>niz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-"/>
      <w:lvlJc w:val="left"/>
      <w:pPr>
        <w:ind w:hanging="196"/>
        <w:jc w:val="left"/>
      </w:pPr>
      <w:rPr>
        <w:rFonts w:hint="default" w:ascii="Times New Roman" w:hAnsi="Times New Roman" w:eastAsia="Times New Roman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hanging="497"/>
        <w:jc w:val="left"/>
      </w:pPr>
      <w:rPr>
        <w:rFonts w:hint="default" w:ascii="Times New Roman" w:hAnsi="Times New Roman" w:eastAsia="Times New Roman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7" w:firstLine="560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ind w:left="1"/>
      <w:outlineLvl w:val="1"/>
    </w:pPr>
    <w:rPr>
      <w:rFonts w:ascii="Times New Roman" w:hAnsi="Times New Roman" w:eastAsia="Times New Roman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2019-11-13T11:44:23Z</dcterms:created>
  <dcterms:modified xsi:type="dcterms:W3CDTF">2019-11-13T11:44:23Z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2019-11-12T00:00:00Z</vt:filetime>
  </property>
  <property fmtid="{D5CDD505-2E9C-101B-9397-08002B2CF9AE}" pid="3" name="LastSaved">
    <vt:filetime>2019-11-13T00:00:00Z</vt:filetime>
  </property>
</Properties>
</file>